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A0446" w14:textId="77777777" w:rsidR="00C22F56" w:rsidRDefault="006643D2">
      <w:r>
        <w:rPr>
          <w:noProof/>
        </w:rPr>
        <w:drawing>
          <wp:anchor distT="0" distB="0" distL="114300" distR="114300" simplePos="0" relativeHeight="251658240" behindDoc="1" locked="0" layoutInCell="1" allowOverlap="1" wp14:anchorId="42C2E100" wp14:editId="493E824F">
            <wp:simplePos x="0" y="0"/>
            <wp:positionH relativeFrom="page">
              <wp:posOffset>5022850</wp:posOffset>
            </wp:positionH>
            <wp:positionV relativeFrom="page">
              <wp:posOffset>3855720</wp:posOffset>
            </wp:positionV>
            <wp:extent cx="1296000" cy="432000"/>
            <wp:effectExtent l="0" t="0" r="0" b="0"/>
            <wp:wrapNone/>
            <wp:docPr id="16554405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19EB36" wp14:editId="436160A4">
                <wp:simplePos x="0" y="0"/>
                <wp:positionH relativeFrom="page">
                  <wp:posOffset>4320540</wp:posOffset>
                </wp:positionH>
                <wp:positionV relativeFrom="page">
                  <wp:posOffset>1260475</wp:posOffset>
                </wp:positionV>
                <wp:extent cx="2700000" cy="2196000"/>
                <wp:effectExtent l="0" t="0" r="5715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00" cy="21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17AE4" w14:textId="77777777" w:rsidR="00C22F56" w:rsidRDefault="00C22F56" w:rsidP="00C22F56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Kære xxxxxxx</w:t>
                            </w:r>
                          </w:p>
                          <w:p w14:paraId="09F4770A" w14:textId="77777777" w:rsidR="003B336C" w:rsidRDefault="003B336C" w:rsidP="00C22F56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2877801" w14:textId="77777777" w:rsidR="003B336C" w:rsidRPr="001B16F2" w:rsidRDefault="003B336C" w:rsidP="003B336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n-GB"/>
                              </w:rPr>
                            </w:pP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”indsæt egen tekst”</w:t>
                            </w:r>
                          </w:p>
                          <w:p w14:paraId="221368C6" w14:textId="77777777" w:rsidR="003B336C" w:rsidRPr="003B336C" w:rsidRDefault="003B336C" w:rsidP="00C22F5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9E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2pt;margin-top:99.25pt;width:212.6pt;height:172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" fillcolor="window" stroked="f" strokeweight=".5pt">
                <v:textbox inset="0,0,0,0">
                  <w:txbxContent>
                    <w:p w14:paraId="6CA17AE4" w14:textId="77777777" w:rsidR="00C22F56" w:rsidRDefault="00C22F56" w:rsidP="00C22F56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Kære xxxxxxx</w:t>
                      </w:r>
                    </w:p>
                    <w:p w14:paraId="09F4770A" w14:textId="77777777" w:rsidR="003B336C" w:rsidRDefault="003B336C" w:rsidP="00C22F56">
                      <w:pPr>
                        <w:rPr>
                          <w:lang w:val="da-DK"/>
                        </w:rPr>
                      </w:pPr>
                    </w:p>
                    <w:p w14:paraId="02877801" w14:textId="77777777" w:rsidR="003B336C" w:rsidRPr="001B16F2" w:rsidRDefault="003B336C" w:rsidP="003B336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n-GB"/>
                        </w:rPr>
                      </w:pP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”indsæt egen tekst”</w:t>
                      </w:r>
                    </w:p>
                    <w:p w14:paraId="221368C6" w14:textId="77777777" w:rsidR="003B336C" w:rsidRPr="003B336C" w:rsidRDefault="003B336C" w:rsidP="00C22F56"/>
                  </w:txbxContent>
                </v:textbox>
                <w10:wrap anchorx="page" anchory="page"/>
              </v:shape>
            </w:pict>
          </mc:Fallback>
        </mc:AlternateContent>
      </w:r>
    </w:p>
    <w:sectPr w:rsidR="00C22F56" w:rsidSect="00C22F56">
      <w:headerReference w:type="default" r:id="rId10"/>
      <w:pgSz w:w="11900" w:h="840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AC1D4" w14:textId="77777777" w:rsidR="00CB5A64" w:rsidRDefault="00CB5A64" w:rsidP="00C22F56">
      <w:r>
        <w:separator/>
      </w:r>
    </w:p>
  </w:endnote>
  <w:endnote w:type="continuationSeparator" w:id="0">
    <w:p w14:paraId="6DE07EA0" w14:textId="77777777" w:rsidR="00CB5A64" w:rsidRDefault="00CB5A64" w:rsidP="00C2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A51FD" w14:textId="77777777" w:rsidR="00CB5A64" w:rsidRDefault="00CB5A64" w:rsidP="00C22F56">
      <w:r>
        <w:separator/>
      </w:r>
    </w:p>
  </w:footnote>
  <w:footnote w:type="continuationSeparator" w:id="0">
    <w:p w14:paraId="26481933" w14:textId="77777777" w:rsidR="00CB5A64" w:rsidRDefault="00CB5A64" w:rsidP="00C2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FFC7" w14:textId="77777777" w:rsidR="00C22F56" w:rsidRDefault="006643D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F58E00" wp14:editId="7555837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5328285"/>
              <wp:effectExtent l="0" t="0" r="8890" b="1841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532828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8E6BF0" id="Rectangle 4" o:spid="_x0000_s1026" style="position:absolute;margin-left:0;margin-top:0;width:595.3pt;height:41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" strokecolor="#2f528f" strokeweight="1pt">
              <v:fill r:id="rId2" o:title="" recolor="t" rotate="t" type="frame"/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A64"/>
    <w:rsid w:val="000559D8"/>
    <w:rsid w:val="00256AE7"/>
    <w:rsid w:val="003B336C"/>
    <w:rsid w:val="003C395B"/>
    <w:rsid w:val="003D7C02"/>
    <w:rsid w:val="004A7ADE"/>
    <w:rsid w:val="006643D2"/>
    <w:rsid w:val="00847C75"/>
    <w:rsid w:val="00924ED6"/>
    <w:rsid w:val="0095077F"/>
    <w:rsid w:val="00974848"/>
    <w:rsid w:val="009F4C23"/>
    <w:rsid w:val="00BC4BBC"/>
    <w:rsid w:val="00C22F56"/>
    <w:rsid w:val="00CB5A64"/>
    <w:rsid w:val="00D678A0"/>
    <w:rsid w:val="00F5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CF129"/>
  <w15:chartTrackingRefBased/>
  <w15:docId w15:val="{15B339D5-F9A5-47C9-98EF-A7DFB4F3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56"/>
    <w:rPr>
      <w:rFonts w:ascii="Verdana" w:hAnsi="Verdana" w:cs="Times New Roman (Body CS)"/>
      <w:sz w:val="18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22F56"/>
  </w:style>
  <w:style w:type="paragraph" w:styleId="Sidefod">
    <w:name w:val="footer"/>
    <w:basedOn w:val="Normal"/>
    <w:link w:val="Sidefo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2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\Desktop\julekort_roede_kors_dansk_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K Document" ma:contentTypeID="0x010100BAF7254234723E48BEAA5279D19E83B80083D64538E892804D84B96520F9A6A466" ma:contentTypeVersion="25" ma:contentTypeDescription="Create a new document." ma:contentTypeScope="" ma:versionID="45200aa1e15447ee67bffd9be879287f">
  <xsd:schema xmlns:xsd="http://www.w3.org/2001/XMLSchema" xmlns:xs="http://www.w3.org/2001/XMLSchema" xmlns:p="http://schemas.microsoft.com/office/2006/metadata/properties" xmlns:ns2="d04ac8df-6fd2-482f-b819-b97b1136af7f" xmlns:ns3="062ee223-4826-4f63-aebe-64d942d11ffc" xmlns:ns4="abbeec68-b05e-4e2e-88e5-2ac3e13fe809" xmlns:ns5="ec4b208d-2b2f-4beb-886d-cb14a734150c" xmlns:ns6="14bfd2bb-3d4a-4549-9197-f3410a8da64b" xmlns:ns7="72a60b92-095b-4978-a163-7c0d5e9aa102" targetNamespace="http://schemas.microsoft.com/office/2006/metadata/properties" ma:root="true" ma:fieldsID="a436adbee4aa302cb06444ecc275cd0a" ns2:_="" ns3:_="" ns4:_="" ns5:_="" ns6:_="" ns7:_="">
    <xsd:import namespace="d04ac8df-6fd2-482f-b819-b97b1136af7f"/>
    <xsd:import namespace="062ee223-4826-4f63-aebe-64d942d11ffc"/>
    <xsd:import namespace="abbeec68-b05e-4e2e-88e5-2ac3e13fe809"/>
    <xsd:import namespace="ec4b208d-2b2f-4beb-886d-cb14a734150c"/>
    <xsd:import namespace="14bfd2bb-3d4a-4549-9197-f3410a8da64b"/>
    <xsd:import namespace="72a60b92-095b-4978-a163-7c0d5e9aa102"/>
    <xsd:element name="properties">
      <xsd:complexType>
        <xsd:sequence>
          <xsd:element name="documentManagement">
            <xsd:complexType>
              <xsd:all>
                <xsd:element ref="ns2:rkActDate" minOccurs="0"/>
                <xsd:element ref="ns2:rkDeletionDate" minOccurs="0"/>
                <xsd:element ref="ns2:rkYellowNoteDoc" minOccurs="0"/>
                <xsd:element ref="ns2:rkDocumentAdvis" minOccurs="0"/>
                <xsd:element ref="ns2:rkArchivingPeriod" minOccurs="0"/>
                <xsd:element ref="ns4:wp_tag" minOccurs="0"/>
                <xsd:element ref="ns4:wpDocumentId" minOccurs="0"/>
                <xsd:element ref="ns5:wp_entitynamefield" minOccurs="0"/>
                <xsd:element ref="ns2:wpBusinessModule" minOccurs="0"/>
                <xsd:element ref="ns2:rkProjectNumber" minOccurs="0"/>
                <xsd:element ref="ns2:rkCaseID" minOccurs="0"/>
                <xsd:element ref="ns5:rkParentCase" minOccurs="0"/>
                <xsd:element ref="ns5:rkParentCase_x003a_Name" minOccurs="0"/>
                <xsd:element ref="ns6:wpItemlocation" minOccurs="0"/>
                <xsd:element ref="ns7:rkRelatedDoc" minOccurs="0"/>
                <xsd:element ref="ns2:rkConfidential" minOccurs="0"/>
                <xsd:element ref="ns5:mfc228f74e7f40edb6a2b86ff3851c0d" minOccurs="0"/>
                <xsd:element ref="ns2:e5404abefda04403849637b8b186ca8b" minOccurs="0"/>
                <xsd:element ref="ns5:m7464926826e407784e7ba9d9e510f37" minOccurs="0"/>
                <xsd:element ref="ns2:p8b010f7df5842dca681a0912c2bcab2" minOccurs="0"/>
                <xsd:element ref="ns3:TaxCatchAllLabel" minOccurs="0"/>
                <xsd:element ref="ns3:TaxCatchAll" minOccurs="0"/>
                <xsd:element ref="ns5:k4146d56042b4fc69a178fb01a076c01" minOccurs="0"/>
                <xsd:element ref="ns2:a30301ec14f1485491da311a88d487d0" minOccurs="0"/>
                <xsd:element ref="ns5:lcf76f155ced4ddcb4097134ff3c332f" minOccurs="0"/>
                <xsd:element ref="ns5:MediaServiceMetadata" minOccurs="0"/>
                <xsd:element ref="ns5:MediaServiceFastMetadata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ac8df-6fd2-482f-b819-b97b1136af7f" elementFormDefault="qualified">
    <xsd:import namespace="http://schemas.microsoft.com/office/2006/documentManagement/types"/>
    <xsd:import namespace="http://schemas.microsoft.com/office/infopath/2007/PartnerControls"/>
    <xsd:element name="rkActDate" ma:index="2" nillable="true" ma:displayName="Date of document creation" ma:description="If you upload an already existing document, you can use this field to note the original date of creating the document." ma:format="DateOnly" ma:internalName="rkActDate" ma:readOnly="false">
      <xsd:simpleType>
        <xsd:restriction base="dms:DateTime"/>
      </xsd:simpleType>
    </xsd:element>
    <xsd:element name="rkDeletionDate" ma:index="3" nillable="true" ma:displayName="Deletion Date" ma:description="" ma:format="DateOnly" ma:internalName="rkDeletionDate" ma:readOnly="false">
      <xsd:simpleType>
        <xsd:restriction base="dms:DateTime"/>
      </xsd:simpleType>
    </xsd:element>
    <xsd:element name="rkYellowNoteDoc" ma:index="4" nillable="true" ma:displayName="Yellow Note Doc" ma:internalName="rkYellowNoteDoc" ma:readOnly="false">
      <xsd:simpleType>
        <xsd:restriction base="dms:Note">
          <xsd:maxLength value="255"/>
        </xsd:restriction>
      </xsd:simpleType>
    </xsd:element>
    <xsd:element name="rkDocumentAdvis" ma:index="7" nillable="true" ma:displayName="Document Advis" ma:hidden="true" ma:internalName="rkDocumentAdvis" ma:readOnly="false">
      <xsd:simpleType>
        <xsd:restriction base="dms:Note"/>
      </xsd:simpleType>
    </xsd:element>
    <xsd:element name="rkArchivingPeriod" ma:index="8" nillable="true" ma:displayName="Archiving Period" ma:default="2019-2024" ma:hidden="true" ma:internalName="rkArchivingPeriod" ma:readOnly="false">
      <xsd:simpleType>
        <xsd:restriction base="dms:Text">
          <xsd:maxLength value="255"/>
        </xsd:restriction>
      </xsd:simpleType>
    </xsd:element>
    <xsd:element name="wpBusinessModule" ma:index="12" nillable="true" ma:displayName="Business Module" ma:default="LK Sager" ma:hidden="true" ma:internalName="wpBusinessModule" ma:readOnly="false">
      <xsd:simpleType>
        <xsd:restriction base="dms:Text"/>
      </xsd:simpleType>
    </xsd:element>
    <xsd:element name="rkProjectNumber" ma:index="13" nillable="true" ma:displayName="Project Number" ma:default="" ma:hidden="true" ma:internalName="rkProjectNumber" ma:readOnly="false">
      <xsd:simpleType>
        <xsd:restriction base="dms:Text">
          <xsd:maxLength value="255"/>
        </xsd:restriction>
      </xsd:simpleType>
    </xsd:element>
    <xsd:element name="rkCaseID" ma:index="16" nillable="true" ma:displayName="Case ID" ma:default="LK-2022-000885" ma:hidden="true" ma:internalName="rkCaseID" ma:readOnly="false">
      <xsd:simpleType>
        <xsd:restriction base="dms:Text">
          <xsd:maxLength value="255"/>
        </xsd:restriction>
      </xsd:simpleType>
    </xsd:element>
    <xsd:element name="rkConfidential" ma:index="26" nillable="true" ma:displayName="Confidential" ma:default="False" ma:description="" ma:internalName="rkConfidential" ma:readOnly="false">
      <xsd:simpleType>
        <xsd:restriction base="dms:Boolean"/>
      </xsd:simpleType>
    </xsd:element>
    <xsd:element name="e5404abefda04403849637b8b186ca8b" ma:index="28" nillable="true" ma:taxonomy="true" ma:internalName="e5404abefda04403849637b8b186ca8b" ma:taxonomyFieldName="rkDocumentStatus" ma:displayName="Document Status" ma:readOnly="false" ma:default="2;#Final|9ae6fcd9-b451-46c0-9019-188a10b11456" ma:fieldId="{e5404abe-fda0-4403-8496-37b8b186ca8b}" ma:sspId="a6bba7c3-5107-49f1-abb3-1b46ebc15f72" ma:termSetId="78361e7a-d923-40e8-a730-0048d23b6454" ma:anchorId="a29111a7-f711-4224-8350-0bd8393b3a0f" ma:open="false" ma:isKeyword="false">
      <xsd:complexType>
        <xsd:sequence>
          <xsd:element ref="pc:Terms" minOccurs="0" maxOccurs="1"/>
        </xsd:sequence>
      </xsd:complexType>
    </xsd:element>
    <xsd:element name="p8b010f7df5842dca681a0912c2bcab2" ma:index="31" nillable="true" ma:taxonomy="true" ma:internalName="p8b010f7df5842dca681a0912c2bcab2" ma:taxonomyFieldName="rkDocDirection" ma:displayName="Document Direction" ma:readOnly="false" ma:default="1;#Internal|bf6bc60c-60b7-4f48-b412-c18e1ee58d20" ma:fieldId="{98b010f7-df58-42dc-a681-a0912c2bcab2}" ma:sspId="a6bba7c3-5107-49f1-abb3-1b46ebc15f72" ma:termSetId="79fb452f-4e81-49d7-bc6b-6702f6ca3880" ma:anchorId="ff9dba2f-780a-414f-8471-20c97a51bfc6" ma:open="false" ma:isKeyword="false">
      <xsd:complexType>
        <xsd:sequence>
          <xsd:element ref="pc:Terms" minOccurs="0" maxOccurs="1"/>
        </xsd:sequence>
      </xsd:complexType>
    </xsd:element>
    <xsd:element name="a30301ec14f1485491da311a88d487d0" ma:index="37" nillable="true" ma:taxonomy="true" ma:internalName="a30301ec14f1485491da311a88d487d0" ma:taxonomyFieldName="rkOpenConfidential" ma:displayName="Open/Confidential" ma:readOnly="false" ma:default="" ma:fieldId="{a30301ec-14f1-4854-91da-311a88d487d0}" ma:sspId="a6bba7c3-5107-49f1-abb3-1b46ebc15f72" ma:termSetId="a89445e1-73f4-4940-9c6c-20c6e19149d6" ma:anchorId="38c548bf-e54a-488a-9205-2631695ae108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ee223-4826-4f63-aebe-64d942d11ffc" elementFormDefault="qualified">
    <xsd:import namespace="http://schemas.microsoft.com/office/2006/documentManagement/types"/>
    <xsd:import namespace="http://schemas.microsoft.com/office/infopath/2007/PartnerControls"/>
    <xsd:element name="TaxCatchAllLabel" ma:index="32" nillable="true" ma:displayName="Taxonomy Catch All Column1" ma:hidden="true" ma:list="{1c0229b1-01af-4e26-844b-2d3419aae615}" ma:internalName="TaxCatchAllLabel" ma:readOnly="true" ma:showField="CatchAllDataLabel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33" nillable="true" ma:displayName="Taxonomy Catch All Column" ma:hidden="true" ma:list="{1c0229b1-01af-4e26-844b-2d3419aae615}" ma:internalName="TaxCatchAll" ma:showField="CatchAllData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9" nillable="true" ma:displayName="Stage tag" ma:default="Open" ma:internalName="wp_tag" ma:readOnly="false">
      <xsd:simpleType>
        <xsd:restriction base="dms:Text"/>
      </xsd:simpleType>
    </xsd:element>
    <xsd:element name="wpDocumentId" ma:index="10" nillable="true" ma:displayName="Document ID" ma:description="This field is can be used as a unique Document ID set by the WorkPoint Numerator Service" ma:hidden="true" ma:internalName="wpDocumentId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08d-2b2f-4beb-886d-cb14a734150c" elementFormDefault="qualified">
    <xsd:import namespace="http://schemas.microsoft.com/office/2006/documentManagement/types"/>
    <xsd:import namespace="http://schemas.microsoft.com/office/infopath/2007/PartnerControls"/>
    <xsd:element name="wp_entitynamefield" ma:index="11" nillable="true" ma:displayName="Case name" ma:default="Jul_erhverv_gavebeviser_julekort_A5_2022" ma:hidden="true" ma:internalName="wp_entitynamefield" ma:readOnly="false">
      <xsd:simpleType>
        <xsd:restriction base="dms:Text"/>
      </xsd:simpleType>
    </xsd:element>
    <xsd:element name="rkParentCase" ma:index="18" nillable="true" ma:displayName="Parent Case ID" ma:default="" ma:hidden="true" ma:internalName="rkParentCase" ma:readOnly="false">
      <xsd:simpleType>
        <xsd:restriction base="dms:Text"/>
      </xsd:simpleType>
    </xsd:element>
    <xsd:element name="rkParentCase_x003a_Name" ma:index="19" nillable="true" ma:displayName="Parent Case" ma:default="" ma:hidden="true" ma:internalName="rkParentCase_x003a_Name" ma:readOnly="false">
      <xsd:simpleType>
        <xsd:restriction base="dms:Text"/>
      </xsd:simpleType>
    </xsd:element>
    <xsd:element name="mfc228f74e7f40edb6a2b86ff3851c0d" ma:index="27" nillable="true" ma:taxonomy="true" ma:internalName="mfc228f74e7f40edb6a2b86ff3851c0d" ma:taxonomyFieldName="rkProcess" ma:displayName="Process" ma:readOnly="false" ma:default="" ma:fieldId="{6fc228f7-4e7f-40ed-b6a2-b86ff3851c0d}" ma:sspId="a6bba7c3-5107-49f1-abb3-1b46ebc15f72" ma:termSetId="00571633-8780-43e7-b6b1-637829dbeb78" ma:anchorId="22bfe7ec-e31c-43a5-822a-3141cd045829" ma:open="false" ma:isKeyword="false">
      <xsd:complexType>
        <xsd:sequence>
          <xsd:element ref="pc:Terms" minOccurs="0" maxOccurs="1"/>
        </xsd:sequence>
      </xsd:complexType>
    </xsd:element>
    <xsd:element name="m7464926826e407784e7ba9d9e510f37" ma:index="30" nillable="true" ma:taxonomy="true" ma:internalName="m7464926826e407784e7ba9d9e510f37" ma:taxonomyFieldName="rkCaseRespUnit" ma:displayName="Case Responsible Unit" ma:readOnly="false" ma:default="44;#Kommunikation ＆ Fortaler:Engagement|d7946eda-14c1-4e0c-94f9-03578ca3f8e9" ma:fieldId="{67464926-826e-4077-84e7-ba9d9e510f37}" ma:sspId="a6bba7c3-5107-49f1-abb3-1b46ebc15f72" ma:termSetId="8e0c7b93-44db-40e5-8783-45b8f0433a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4146d56042b4fc69a178fb01a076c01" ma:index="34" nillable="true" ma:taxonomy="true" ma:internalName="k4146d56042b4fc69a178fb01a076c01" ma:taxonomyFieldName="rkSubject" ma:displayName="Subject" ma:readOnly="false" ma:default="42;#Graphics|673098e2-32bb-4ae3-97e3-49d0355654c7" ma:fieldId="{44146d56-042b-4fc6-9a17-8fb01a076c01}" ma:taxonomyMulti="true" ma:sspId="a6bba7c3-5107-49f1-abb3-1b46ebc15f72" ma:termSetId="c39bd6dd-8752-448c-817a-60b94217b09a" ma:anchorId="877d3b0b-78a5-436d-b780-b7d2507d4384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a6bba7c3-5107-49f1-abb3-1b46ebc15f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22" nillable="true" ma:displayName="wpItemLocation" ma:default="52f89f3b39354c7c9851847cb57fcabb;4a4729547dea44959d8bce78817e3c8e;9041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60b92-095b-4978-a163-7c0d5e9aa102" elementFormDefault="qualified">
    <xsd:import namespace="http://schemas.microsoft.com/office/2006/documentManagement/types"/>
    <xsd:import namespace="http://schemas.microsoft.com/office/infopath/2007/PartnerControls"/>
    <xsd:element name="rkRelatedDoc" ma:index="25" nillable="true" ma:displayName="Related document" ma:hidden="true" ma:list="{ec4b208d-2b2f-4beb-886d-cb14a734150c}" ma:internalName="rkRelatedDoc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kCaseID xmlns="d04ac8df-6fd2-482f-b819-b97b1136af7f">LK-2022-000885</rkCaseID>
    <m7464926826e407784e7ba9d9e510f37 xmlns="ec4b208d-2b2f-4beb-886d-cb14a73415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Kommunikation ＆ Fortaler:Engagement</TermName>
          <TermId xmlns="http://schemas.microsoft.com/office/infopath/2007/PartnerControls">d7946eda-14c1-4e0c-94f9-03578ca3f8e9</TermId>
        </TermInfo>
      </Terms>
    </m7464926826e407784e7ba9d9e510f37>
    <wpDocumentId xmlns="abbeec68-b05e-4e2e-88e5-2ac3e13fe809">2022-109856</wpDocumentId>
    <wp_tag xmlns="abbeec68-b05e-4e2e-88e5-2ac3e13fe809">Open</wp_tag>
    <wpItemlocation xmlns="14bfd2bb-3d4a-4549-9197-f3410a8da64b">52f89f3b39354c7c9851847cb57fcabb;4a4729547dea44959d8bce78817e3c8e;9041;</wpItemlocation>
    <wpBusinessModule xmlns="d04ac8df-6fd2-482f-b819-b97b1136af7f">LK Sager</wpBusinessModule>
    <a30301ec14f1485491da311a88d487d0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Open</TermName>
          <TermId xmlns="http://schemas.microsoft.com/office/infopath/2007/PartnerControls">5b634c15-81a0-4474-a1b9-c7fcf95d35c4</TermId>
        </TermInfo>
      </Terms>
    </a30301ec14f1485491da311a88d487d0>
    <rkDeletionDate xmlns="d04ac8df-6fd2-482f-b819-b97b1136af7f">2030-06-08T00:00:00+00:00</rkDeletionDate>
    <rkArchivingPeriod xmlns="d04ac8df-6fd2-482f-b819-b97b1136af7f">2019-2024</rkArchivingPeriod>
    <TaxCatchAll xmlns="062ee223-4826-4f63-aebe-64d942d11ffc">
      <Value>9</Value>
      <Value>10</Value>
      <Value>44</Value>
      <Value>8</Value>
      <Value>42</Value>
    </TaxCatchAll>
    <p8b010f7df5842dca681a0912c2bcab2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bf6bc60c-60b7-4f48-b412-c18e1ee58d20</TermId>
        </TermInfo>
      </Terms>
    </p8b010f7df5842dca681a0912c2bcab2>
    <e5404abefda04403849637b8b186ca8b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9ae6fcd9-b451-46c0-9019-188a10b11456</TermId>
        </TermInfo>
      </Terms>
    </e5404abefda04403849637b8b186ca8b>
    <wp_entitynamefield xmlns="ec4b208d-2b2f-4beb-886d-cb14a734150c">Jul_erhverv_gavebeviser_julekort_A5_2022</wp_entitynamefield>
    <mfc228f74e7f40edb6a2b86ff3851c0d xmlns="ec4b208d-2b2f-4beb-886d-cb14a734150c">
      <Terms xmlns="http://schemas.microsoft.com/office/infopath/2007/PartnerControls"/>
    </mfc228f74e7f40edb6a2b86ff3851c0d>
    <k4146d56042b4fc69a178fb01a076c01 xmlns="ec4b208d-2b2f-4beb-886d-cb14a73415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Graphics</TermName>
          <TermId xmlns="http://schemas.microsoft.com/office/infopath/2007/PartnerControls">673098e2-32bb-4ae3-97e3-49d0355654c7</TermId>
        </TermInfo>
      </Terms>
    </k4146d56042b4fc69a178fb01a076c01>
    <rkConfidential xmlns="d04ac8df-6fd2-482f-b819-b97b1136af7f">false</rkConfidential>
    <rkYellowNoteDoc xmlns="d04ac8df-6fd2-482f-b819-b97b1136af7f" xsi:nil="true"/>
    <rkDocumentAdvis xmlns="d04ac8df-6fd2-482f-b819-b97b1136af7f" xsi:nil="true"/>
    <rkRelatedDoc xmlns="72a60b92-095b-4978-a163-7c0d5e9aa102" xsi:nil="true"/>
    <rkParentCase_x003a_Name xmlns="ec4b208d-2b2f-4beb-886d-cb14a734150c" xsi:nil="true"/>
    <rkActDate xmlns="d04ac8df-6fd2-482f-b819-b97b1136af7f" xsi:nil="true"/>
    <rkProjectNumber xmlns="d04ac8df-6fd2-482f-b819-b97b1136af7f" xsi:nil="true"/>
    <rkParentCase xmlns="ec4b208d-2b2f-4beb-886d-cb14a734150c" xsi:nil="true"/>
    <lcf76f155ced4ddcb4097134ff3c332f xmlns="ec4b208d-2b2f-4beb-886d-cb14a734150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A4EAA1-63A4-4C26-9EC7-D844E54EA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ac8df-6fd2-482f-b819-b97b1136af7f"/>
    <ds:schemaRef ds:uri="062ee223-4826-4f63-aebe-64d942d11ffc"/>
    <ds:schemaRef ds:uri="abbeec68-b05e-4e2e-88e5-2ac3e13fe809"/>
    <ds:schemaRef ds:uri="ec4b208d-2b2f-4beb-886d-cb14a734150c"/>
    <ds:schemaRef ds:uri="14bfd2bb-3d4a-4549-9197-f3410a8da64b"/>
    <ds:schemaRef ds:uri="72a60b92-095b-4978-a163-7c0d5e9aa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84048C-34F9-468C-8ABB-5A2217E8F5EF}">
  <ds:schemaRefs>
    <ds:schemaRef ds:uri="http://schemas.microsoft.com/office/2006/documentManagement/types"/>
    <ds:schemaRef ds:uri="http://www.w3.org/XML/1998/namespace"/>
    <ds:schemaRef ds:uri="d04ac8df-6fd2-482f-b819-b97b1136af7f"/>
    <ds:schemaRef ds:uri="14bfd2bb-3d4a-4549-9197-f3410a8da64b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72a60b92-095b-4978-a163-7c0d5e9aa102"/>
    <ds:schemaRef ds:uri="http://purl.org/dc/elements/1.1/"/>
    <ds:schemaRef ds:uri="ec4b208d-2b2f-4beb-886d-cb14a734150c"/>
    <ds:schemaRef ds:uri="abbeec68-b05e-4e2e-88e5-2ac3e13fe809"/>
    <ds:schemaRef ds:uri="062ee223-4826-4f63-aebe-64d942d11ffc"/>
  </ds:schemaRefs>
</ds:datastoreItem>
</file>

<file path=customXml/itemProps3.xml><?xml version="1.0" encoding="utf-8"?>
<ds:datastoreItem xmlns:ds="http://schemas.openxmlformats.org/officeDocument/2006/customXml" ds:itemID="{DE461417-71C5-4D16-9BFA-5B16087560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julekort_roede_kors_dansk_2025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Tidmand Thomsen</dc:creator>
  <cp:keywords/>
  <dc:description/>
  <cp:lastModifiedBy>Matilde Tidmand Thomsen</cp:lastModifiedBy>
  <cp:revision>1</cp:revision>
  <dcterms:created xsi:type="dcterms:W3CDTF">2025-09-03T10:47:00Z</dcterms:created>
  <dcterms:modified xsi:type="dcterms:W3CDTF">2025-09-03T10:48:00Z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kSubject">
    <vt:lpwstr>42;#Graphics|673098e2-32bb-4ae3-97e3-49d0355654c7</vt:lpwstr>
  </property>
  <property fmtid="{D5CDD505-2E9C-101B-9397-08002B2CF9AE}" pid="3" name="ContentTypeId">
    <vt:lpwstr>0x010100BAF7254234723E48BEAA5279D19E83B80083D64538E892804D84B96520F9A6A466</vt:lpwstr>
  </property>
  <property fmtid="{D5CDD505-2E9C-101B-9397-08002B2CF9AE}" pid="4" name="rkCaseRespUnit">
    <vt:lpwstr>44;#Kommunikation ＆ Fortaler:Engagement|d7946eda-14c1-4e0c-94f9-03578ca3f8e9</vt:lpwstr>
  </property>
  <property fmtid="{D5CDD505-2E9C-101B-9397-08002B2CF9AE}" pid="5" name="rkProcess">
    <vt:lpwstr/>
  </property>
  <property fmtid="{D5CDD505-2E9C-101B-9397-08002B2CF9AE}" pid="6" name="rkOpenConfidential">
    <vt:lpwstr>8;#Open|5b634c15-81a0-4474-a1b9-c7fcf95d35c4</vt:lpwstr>
  </property>
  <property fmtid="{D5CDD505-2E9C-101B-9397-08002B2CF9AE}" pid="7" name="rkDocDirection">
    <vt:lpwstr>9;#Internal|bf6bc60c-60b7-4f48-b412-c18e1ee58d20</vt:lpwstr>
  </property>
  <property fmtid="{D5CDD505-2E9C-101B-9397-08002B2CF9AE}" pid="8" name="rkDocumentStatus">
    <vt:lpwstr>10;#Final|9ae6fcd9-b451-46c0-9019-188a10b11456</vt:lpwstr>
  </property>
  <property fmtid="{D5CDD505-2E9C-101B-9397-08002B2CF9AE}" pid="9" name="MediaServiceImageTags">
    <vt:lpwstr/>
  </property>
</Properties>
</file>